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DB79" w14:textId="77777777" w:rsidR="000F3DAC" w:rsidRDefault="000F3DAC" w:rsidP="00634285">
      <w:pPr>
        <w:spacing w:line="0" w:lineRule="atLeast"/>
        <w:jc w:val="both"/>
        <w:rPr>
          <w:rFonts w:ascii="Trebuchet MS" w:eastAsia="Trebuchet MS" w:hAnsi="Trebuchet MS"/>
          <w:noProof/>
          <w:color w:val="231F20"/>
          <w:sz w:val="24"/>
          <w:szCs w:val="24"/>
        </w:rPr>
      </w:pPr>
    </w:p>
    <w:p w14:paraId="6CED7D4E" w14:textId="77777777" w:rsidR="002C1977" w:rsidRDefault="000F3DAC" w:rsidP="00634285">
      <w:pPr>
        <w:spacing w:line="0" w:lineRule="atLeast"/>
        <w:jc w:val="both"/>
        <w:rPr>
          <w:noProof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8170238" wp14:editId="35BCFEA1">
            <wp:simplePos x="0" y="0"/>
            <wp:positionH relativeFrom="column">
              <wp:posOffset>-878024</wp:posOffset>
            </wp:positionH>
            <wp:positionV relativeFrom="paragraph">
              <wp:posOffset>-899794</wp:posOffset>
            </wp:positionV>
            <wp:extent cx="7551903" cy="2198914"/>
            <wp:effectExtent l="0" t="0" r="0" b="0"/>
            <wp:wrapNone/>
            <wp:docPr id="6" name="Imagine 6" descr="C:\Users\acdum\AppData\Local\Microsoft\Windows\INetCache\Content.Word\Comunicat de Presa fundal sigla gov mijl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dum\AppData\Local\Microsoft\Windows\INetCache\Content.Word\Comunicat de Presa fundal sigla gov mijlo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07"/>
                    <a:stretch/>
                  </pic:blipFill>
                  <pic:spPr bwMode="auto">
                    <a:xfrm>
                      <a:off x="0" y="0"/>
                      <a:ext cx="7559643" cy="22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682">
        <w:rPr>
          <w:noProof/>
        </w:rPr>
        <w:drawing>
          <wp:anchor distT="0" distB="0" distL="114300" distR="114300" simplePos="0" relativeHeight="251659264" behindDoc="1" locked="0" layoutInCell="1" allowOverlap="1" wp14:anchorId="2E8129A0" wp14:editId="2C26AF60">
            <wp:simplePos x="0" y="0"/>
            <wp:positionH relativeFrom="margin">
              <wp:posOffset>3529420</wp:posOffset>
            </wp:positionH>
            <wp:positionV relativeFrom="paragraph">
              <wp:posOffset>-496570</wp:posOffset>
            </wp:positionV>
            <wp:extent cx="695874" cy="652582"/>
            <wp:effectExtent l="0" t="0" r="9525" b="0"/>
            <wp:wrapNone/>
            <wp:docPr id="4" name="Imagine 4" descr="C:\Users\acdum\AppData\Local\Microsoft\Windows\INetCache\Content.Word\INTRODUCETI SIGLA PR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dum\AppData\Local\Microsoft\Windows\INetCache\Content.Word\INTRODUCETI SIGLA PROGRA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74" cy="6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D1D0F" w14:textId="77777777" w:rsidR="00634285" w:rsidRDefault="002C1977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322BDF4" wp14:editId="46DE2FCD">
            <wp:simplePos x="0" y="0"/>
            <wp:positionH relativeFrom="page">
              <wp:align>left</wp:align>
            </wp:positionH>
            <wp:positionV relativeFrom="paragraph">
              <wp:posOffset>-945515</wp:posOffset>
            </wp:positionV>
            <wp:extent cx="7623810" cy="1915795"/>
            <wp:effectExtent l="0" t="0" r="0" b="8255"/>
            <wp:wrapNone/>
            <wp:docPr id="9" name="Imagine 5" descr="C:\Users\acdum\AppData\Local\Microsoft\Windows\INetCache\Content.Word\Comunicat de Presa fun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C:\Users\acdum\AppData\Local\Microsoft\Windows\INetCache\Content.Word\Comunicat de Presa fund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244"/>
                    <a:stretch/>
                  </pic:blipFill>
                  <pic:spPr bwMode="auto">
                    <a:xfrm>
                      <a:off x="0" y="0"/>
                      <a:ext cx="7623810" cy="191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E6">
        <w:rPr>
          <w:noProof/>
        </w:rPr>
        <w:drawing>
          <wp:anchor distT="0" distB="0" distL="114300" distR="114300" simplePos="0" relativeHeight="251657216" behindDoc="1" locked="0" layoutInCell="1" allowOverlap="1" wp14:anchorId="54DCB678" wp14:editId="3251021F">
            <wp:simplePos x="0" y="0"/>
            <wp:positionH relativeFrom="column">
              <wp:posOffset>1910715</wp:posOffset>
            </wp:positionH>
            <wp:positionV relativeFrom="paragraph">
              <wp:posOffset>-648335</wp:posOffset>
            </wp:positionV>
            <wp:extent cx="624840" cy="624840"/>
            <wp:effectExtent l="0" t="0" r="0" b="0"/>
            <wp:wrapNone/>
            <wp:docPr id="11" name="Imagine 3" descr="C:\Users\acdum\AppData\Local\Microsoft\Windows\INetCache\Content.Word\sigla_guv_coroana_albas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C:\Users\acdum\AppData\Local\Microsoft\Windows\INetCache\Content.Word\sigla_guv_coroana_albastru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0AEE0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2FC1ACE7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79A94B29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6EB55E54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sdt>
      <w:sdtPr>
        <w:rPr>
          <w:rFonts w:ascii="Trebuchet MS" w:eastAsia="Trebuchet MS" w:hAnsi="Trebuchet MS"/>
          <w:b/>
          <w:color w:val="141F25"/>
          <w:sz w:val="28"/>
          <w:szCs w:val="28"/>
        </w:rPr>
        <w:id w:val="851301301"/>
        <w:placeholder>
          <w:docPart w:val="9E672E7E476C4F9D9169071BF1DFE74C"/>
        </w:placeholder>
        <w:text/>
      </w:sdtPr>
      <w:sdtEndPr/>
      <w:sdtContent>
        <w:p w14:paraId="3EF0A5CA" w14:textId="244840B2" w:rsidR="00634285" w:rsidRDefault="00A5240F" w:rsidP="00634285">
          <w:pPr>
            <w:spacing w:line="0" w:lineRule="atLeast"/>
            <w:ind w:left="4540"/>
            <w:jc w:val="right"/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</w:pP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10</w:t>
          </w:r>
          <w:r w:rsidR="00FF1CA5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.</w:t>
          </w:r>
          <w:r w:rsidR="00133B56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0</w:t>
          </w:r>
          <w:r w:rsidR="006041FB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3</w:t>
          </w:r>
          <w:r w:rsidR="00FF1CA5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.202</w:t>
          </w:r>
          <w:r w:rsidR="00133B56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2</w:t>
          </w:r>
        </w:p>
      </w:sdtContent>
    </w:sdt>
    <w:p w14:paraId="3115182A" w14:textId="77777777" w:rsidR="00634285" w:rsidRPr="000D5594" w:rsidRDefault="00634285" w:rsidP="00634285">
      <w:pPr>
        <w:spacing w:line="0" w:lineRule="atLeast"/>
        <w:ind w:left="4540"/>
        <w:jc w:val="right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3AD721D1" w14:textId="77777777" w:rsidR="000745D1" w:rsidRDefault="000745D1" w:rsidP="00634285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4267131B" w14:textId="1EA601AE" w:rsidR="000745D1" w:rsidRDefault="000745D1" w:rsidP="009B69FB">
      <w:pPr>
        <w:spacing w:line="0" w:lineRule="atLeast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 w:rsidRPr="000745D1">
        <w:rPr>
          <w:rFonts w:ascii="Trebuchet MS" w:eastAsia="Trebuchet MS" w:hAnsi="Trebuchet MS"/>
          <w:b/>
          <w:color w:val="141F25"/>
          <w:sz w:val="28"/>
          <w:szCs w:val="28"/>
        </w:rPr>
        <w:t xml:space="preserve">"Dotarea unităților de învățământ preuniversitar de stat cu echipamente de protecție medicală de tip măști de protecție medicală, dezinfectanți, precum și alte echipamente de acest tip, necesare pentru a preveni răspândirea coronavirusului SARS-Cov-2 în </w:t>
      </w:r>
      <w:r w:rsidR="00133B56" w:rsidRPr="00133B56">
        <w:rPr>
          <w:rFonts w:ascii="Trebuchet MS" w:eastAsia="Trebuchet MS" w:hAnsi="Trebuchet MS"/>
          <w:b/>
          <w:color w:val="141F25"/>
          <w:sz w:val="28"/>
          <w:szCs w:val="28"/>
        </w:rPr>
        <w:t xml:space="preserve">Comuna </w:t>
      </w:r>
      <w:r w:rsidR="006041FB">
        <w:rPr>
          <w:rFonts w:ascii="Trebuchet MS" w:eastAsia="Trebuchet MS" w:hAnsi="Trebuchet MS"/>
          <w:b/>
          <w:color w:val="141F25"/>
          <w:sz w:val="28"/>
          <w:szCs w:val="28"/>
        </w:rPr>
        <w:t>Laslea</w:t>
      </w:r>
      <w:r w:rsidR="00133B56" w:rsidRPr="00133B56">
        <w:rPr>
          <w:rFonts w:ascii="Trebuchet MS" w:eastAsia="Trebuchet MS" w:hAnsi="Trebuchet MS"/>
          <w:b/>
          <w:color w:val="141F25"/>
          <w:sz w:val="28"/>
          <w:szCs w:val="28"/>
        </w:rPr>
        <w:t xml:space="preserve">, Județul </w:t>
      </w:r>
      <w:r w:rsidR="006041FB">
        <w:rPr>
          <w:rFonts w:ascii="Trebuchet MS" w:eastAsia="Trebuchet MS" w:hAnsi="Trebuchet MS"/>
          <w:b/>
          <w:color w:val="141F25"/>
          <w:sz w:val="28"/>
          <w:szCs w:val="28"/>
        </w:rPr>
        <w:t>Sibiu</w:t>
      </w:r>
      <w:r w:rsidRPr="000745D1">
        <w:rPr>
          <w:rFonts w:ascii="Trebuchet MS" w:eastAsia="Trebuchet MS" w:hAnsi="Trebuchet MS"/>
          <w:b/>
          <w:color w:val="141F25"/>
          <w:sz w:val="28"/>
          <w:szCs w:val="28"/>
        </w:rPr>
        <w:t>"</w:t>
      </w:r>
    </w:p>
    <w:p w14:paraId="64C0AD89" w14:textId="17C38236" w:rsidR="000745D1" w:rsidRDefault="00A70511" w:rsidP="009B69FB">
      <w:pPr>
        <w:spacing w:line="0" w:lineRule="atLeast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rFonts w:ascii="Trebuchet MS" w:eastAsia="Trebuchet MS" w:hAnsi="Trebuchet MS"/>
          <w:b/>
          <w:color w:val="141F25"/>
          <w:sz w:val="28"/>
          <w:szCs w:val="28"/>
        </w:rPr>
        <w:t xml:space="preserve"> </w:t>
      </w:r>
    </w:p>
    <w:p w14:paraId="512599B1" w14:textId="77BB850C" w:rsidR="00104FF0" w:rsidRDefault="00A70511" w:rsidP="009B69FB">
      <w:pPr>
        <w:spacing w:line="0" w:lineRule="atLeast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 w:rsidRPr="00A70511">
        <w:rPr>
          <w:rFonts w:ascii="Trebuchet MS" w:eastAsia="Trebuchet MS" w:hAnsi="Trebuchet MS"/>
          <w:b/>
          <w:color w:val="141F25"/>
          <w:sz w:val="28"/>
          <w:szCs w:val="28"/>
        </w:rPr>
        <w:t xml:space="preserve">cod proiect SMIS </w:t>
      </w:r>
      <w:r w:rsidR="000745D1" w:rsidRPr="000745D1">
        <w:rPr>
          <w:rFonts w:ascii="Trebuchet MS" w:eastAsia="Trebuchet MS" w:hAnsi="Trebuchet MS"/>
          <w:b/>
          <w:color w:val="141F25"/>
          <w:sz w:val="28"/>
          <w:szCs w:val="28"/>
        </w:rPr>
        <w:t>14</w:t>
      </w:r>
      <w:r w:rsidR="006041FB">
        <w:rPr>
          <w:rFonts w:ascii="Trebuchet MS" w:eastAsia="Trebuchet MS" w:hAnsi="Trebuchet MS"/>
          <w:b/>
          <w:color w:val="141F25"/>
          <w:sz w:val="28"/>
          <w:szCs w:val="28"/>
        </w:rPr>
        <w:t>3397</w:t>
      </w:r>
    </w:p>
    <w:p w14:paraId="43D4574B" w14:textId="77777777" w:rsidR="00DC0171" w:rsidRPr="000D5594" w:rsidRDefault="00DC0171" w:rsidP="00DC0171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36"/>
          <w:szCs w:val="36"/>
        </w:rPr>
      </w:pPr>
    </w:p>
    <w:p w14:paraId="36C5C5E5" w14:textId="4705F132" w:rsidR="00104FF0" w:rsidRPr="006F1603" w:rsidRDefault="006D75BB" w:rsidP="00625420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 xml:space="preserve">Comuna 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Laslea</w:t>
      </w:r>
      <w:r w:rsidR="00263970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A70511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a semnat în </w:t>
      </w:r>
      <w:r w:rsidR="002A72AB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data de 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18</w:t>
      </w:r>
      <w:r w:rsidR="00A70511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230D73">
        <w:rPr>
          <w:rFonts w:ascii="Trebuchet MS" w:eastAsia="Trebuchet MS" w:hAnsi="Trebuchet MS"/>
          <w:color w:val="231F20"/>
          <w:sz w:val="24"/>
          <w:szCs w:val="24"/>
        </w:rPr>
        <w:t>februarie</w:t>
      </w:r>
      <w:r w:rsidR="00133B56">
        <w:rPr>
          <w:rFonts w:ascii="Trebuchet MS" w:eastAsia="Trebuchet MS" w:hAnsi="Trebuchet MS"/>
          <w:color w:val="231F20"/>
          <w:sz w:val="24"/>
          <w:szCs w:val="24"/>
        </w:rPr>
        <w:t xml:space="preserve"> 2022</w:t>
      </w:r>
      <w:r w:rsidR="00A70511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 contractul de </w:t>
      </w:r>
      <w:proofErr w:type="spellStart"/>
      <w:r w:rsidR="00A70511" w:rsidRPr="006F1603">
        <w:rPr>
          <w:rFonts w:ascii="Trebuchet MS" w:eastAsia="Trebuchet MS" w:hAnsi="Trebuchet MS"/>
          <w:color w:val="231F20"/>
          <w:sz w:val="24"/>
          <w:szCs w:val="24"/>
        </w:rPr>
        <w:t>finanţare</w:t>
      </w:r>
      <w:proofErr w:type="spellEnd"/>
      <w:r w:rsidR="00A70511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 pentru proiectul: </w:t>
      </w:r>
      <w:r w:rsidR="000745D1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"Dotarea unităților de învățământ preuniversitar de stat cu echipamente de protecție medicală de tip măști de protecție medicală, dezinfectanți, precum și alte echipamente de acest tip, necesare pentru a preveni răspândirea coronavirusului SARS-Cov-2 în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Comuna Laslea, Județul Sibiu</w:t>
      </w:r>
      <w:r w:rsidR="000745D1" w:rsidRPr="006F1603">
        <w:rPr>
          <w:rFonts w:ascii="Trebuchet MS" w:eastAsia="Trebuchet MS" w:hAnsi="Trebuchet MS"/>
          <w:color w:val="231F20"/>
          <w:sz w:val="24"/>
          <w:szCs w:val="24"/>
        </w:rPr>
        <w:t>"</w:t>
      </w:r>
      <w:r w:rsidR="00A70511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, în cadrul </w:t>
      </w:r>
      <w:r w:rsidR="00E7245F" w:rsidRPr="00E7245F">
        <w:rPr>
          <w:rFonts w:ascii="Trebuchet MS" w:eastAsia="Trebuchet MS" w:hAnsi="Trebuchet MS"/>
          <w:color w:val="231F20"/>
          <w:sz w:val="24"/>
          <w:szCs w:val="24"/>
        </w:rPr>
        <w:t>Programului Operațional Infrastructură Mare</w:t>
      </w:r>
      <w:r w:rsidR="00F9741D">
        <w:rPr>
          <w:rFonts w:ascii="Trebuchet MS" w:eastAsia="Trebuchet MS" w:hAnsi="Trebuchet MS"/>
          <w:color w:val="231F20"/>
          <w:sz w:val="24"/>
          <w:szCs w:val="24"/>
        </w:rPr>
        <w:t xml:space="preserve"> 2014 - 2020</w:t>
      </w:r>
      <w:r w:rsidR="00E7245F" w:rsidRPr="00E7245F">
        <w:rPr>
          <w:rFonts w:ascii="Trebuchet MS" w:eastAsia="Trebuchet MS" w:hAnsi="Trebuchet MS"/>
          <w:color w:val="231F20"/>
          <w:sz w:val="24"/>
          <w:szCs w:val="24"/>
        </w:rPr>
        <w:t xml:space="preserve">, </w:t>
      </w:r>
      <w:r w:rsidR="00FE2D94" w:rsidRPr="00FE2D94">
        <w:rPr>
          <w:rFonts w:ascii="Trebuchet MS" w:eastAsia="Trebuchet MS" w:hAnsi="Trebuchet MS"/>
          <w:color w:val="231F20"/>
          <w:sz w:val="24"/>
          <w:szCs w:val="24"/>
        </w:rPr>
        <w:t xml:space="preserve">Componentă 1 - Apel: </w:t>
      </w:r>
      <w:r w:rsidR="00133B56" w:rsidRPr="00133B56">
        <w:rPr>
          <w:rFonts w:ascii="Trebuchet MS" w:eastAsia="Trebuchet MS" w:hAnsi="Trebuchet MS"/>
          <w:color w:val="231F20"/>
          <w:sz w:val="24"/>
          <w:szCs w:val="24"/>
        </w:rPr>
        <w:t xml:space="preserve">REACT-EU-Consolidarea </w:t>
      </w:r>
      <w:proofErr w:type="spellStart"/>
      <w:r w:rsidR="00133B56" w:rsidRPr="00133B56">
        <w:rPr>
          <w:rFonts w:ascii="Trebuchet MS" w:eastAsia="Trebuchet MS" w:hAnsi="Trebuchet MS"/>
          <w:color w:val="231F20"/>
          <w:sz w:val="24"/>
          <w:szCs w:val="24"/>
        </w:rPr>
        <w:t>capacităţii</w:t>
      </w:r>
      <w:proofErr w:type="spellEnd"/>
      <w:r w:rsidR="00133B56" w:rsidRPr="00133B56">
        <w:rPr>
          <w:rFonts w:ascii="Trebuchet MS" w:eastAsia="Trebuchet MS" w:hAnsi="Trebuchet MS"/>
          <w:color w:val="231F20"/>
          <w:sz w:val="24"/>
          <w:szCs w:val="24"/>
        </w:rPr>
        <w:t xml:space="preserve"> unităților de învățământ de stat în vederea gestionării situației de pandemie generată de virusul SARS-COV-2</w:t>
      </w:r>
      <w:r w:rsidR="00104FF0" w:rsidRPr="006F1603">
        <w:rPr>
          <w:rFonts w:ascii="Trebuchet MS" w:eastAsia="Trebuchet MS" w:hAnsi="Trebuchet MS"/>
          <w:color w:val="231F20"/>
          <w:sz w:val="24"/>
          <w:szCs w:val="24"/>
        </w:rPr>
        <w:t xml:space="preserve">, număr contract 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992</w:t>
      </w:r>
      <w:r w:rsidR="00C12270" w:rsidRPr="00C12270">
        <w:rPr>
          <w:rFonts w:ascii="Trebuchet MS" w:eastAsia="Trebuchet MS" w:hAnsi="Trebuchet MS"/>
          <w:color w:val="231F20"/>
          <w:sz w:val="24"/>
          <w:szCs w:val="24"/>
        </w:rPr>
        <w:t>/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18</w:t>
      </w:r>
      <w:r w:rsidR="00C12270" w:rsidRPr="00C12270">
        <w:rPr>
          <w:rFonts w:ascii="Trebuchet MS" w:eastAsia="Trebuchet MS" w:hAnsi="Trebuchet MS"/>
          <w:color w:val="231F20"/>
          <w:sz w:val="24"/>
          <w:szCs w:val="24"/>
        </w:rPr>
        <w:t>.0</w:t>
      </w:r>
      <w:r w:rsidR="00230D73">
        <w:rPr>
          <w:rFonts w:ascii="Trebuchet MS" w:eastAsia="Trebuchet MS" w:hAnsi="Trebuchet MS"/>
          <w:color w:val="231F20"/>
          <w:sz w:val="24"/>
          <w:szCs w:val="24"/>
        </w:rPr>
        <w:t>2</w:t>
      </w:r>
      <w:r w:rsidR="00C12270" w:rsidRPr="00C12270">
        <w:rPr>
          <w:rFonts w:ascii="Trebuchet MS" w:eastAsia="Trebuchet MS" w:hAnsi="Trebuchet MS"/>
          <w:color w:val="231F20"/>
          <w:sz w:val="24"/>
          <w:szCs w:val="24"/>
        </w:rPr>
        <w:t>.2022</w:t>
      </w:r>
      <w:r w:rsidR="00C12270">
        <w:rPr>
          <w:rFonts w:ascii="Trebuchet MS" w:eastAsia="Trebuchet MS" w:hAnsi="Trebuchet MS"/>
          <w:color w:val="231F20"/>
          <w:sz w:val="24"/>
          <w:szCs w:val="24"/>
        </w:rPr>
        <w:t>.</w:t>
      </w:r>
    </w:p>
    <w:p w14:paraId="2886EB7D" w14:textId="77777777" w:rsidR="00A336C0" w:rsidRDefault="00A336C0" w:rsidP="002A72AB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18A13522" w14:textId="03F3A730" w:rsidR="002A72AB" w:rsidRPr="002A72AB" w:rsidRDefault="002A72AB" w:rsidP="002A72AB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A72AB">
        <w:rPr>
          <w:rFonts w:ascii="Trebuchet MS" w:eastAsia="Trebuchet MS" w:hAnsi="Trebuchet MS"/>
          <w:color w:val="231F20"/>
          <w:sz w:val="24"/>
          <w:szCs w:val="24"/>
        </w:rPr>
        <w:t xml:space="preserve">Valoarea totală a contractului este de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440.582,07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2A72AB">
        <w:rPr>
          <w:rFonts w:ascii="Trebuchet MS" w:eastAsia="Trebuchet MS" w:hAnsi="Trebuchet MS"/>
          <w:color w:val="231F20"/>
          <w:sz w:val="24"/>
          <w:szCs w:val="24"/>
        </w:rPr>
        <w:t>lei, asistența financiară nerambursabilă fiind finanțată integral prin Fondul European de Dezvoltare</w:t>
      </w:r>
      <w:r w:rsidR="00C8458F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2A72AB">
        <w:rPr>
          <w:rFonts w:ascii="Trebuchet MS" w:eastAsia="Trebuchet MS" w:hAnsi="Trebuchet MS"/>
          <w:color w:val="231F20"/>
          <w:sz w:val="24"/>
          <w:szCs w:val="24"/>
        </w:rPr>
        <w:t xml:space="preserve">Regională </w:t>
      </w:r>
      <w:r w:rsidR="00C8458F" w:rsidRPr="00C8458F">
        <w:rPr>
          <w:rFonts w:ascii="Trebuchet MS" w:eastAsia="Trebuchet MS" w:hAnsi="Trebuchet MS"/>
          <w:color w:val="231F20"/>
          <w:sz w:val="24"/>
          <w:szCs w:val="24"/>
        </w:rPr>
        <w:t>- REACT-EU</w:t>
      </w:r>
      <w:r w:rsidR="00C8458F">
        <w:rPr>
          <w:rFonts w:ascii="Trebuchet MS" w:eastAsia="Trebuchet MS" w:hAnsi="Trebuchet MS"/>
          <w:color w:val="231F20"/>
          <w:sz w:val="24"/>
          <w:szCs w:val="24"/>
        </w:rPr>
        <w:t>.</w:t>
      </w:r>
    </w:p>
    <w:p w14:paraId="0C91B21B" w14:textId="78F50B88" w:rsidR="00104FF0" w:rsidRDefault="002A72AB" w:rsidP="002A72AB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A72AB">
        <w:rPr>
          <w:rFonts w:ascii="Trebuchet MS" w:eastAsia="Trebuchet MS" w:hAnsi="Trebuchet MS"/>
          <w:color w:val="231F20"/>
          <w:sz w:val="24"/>
          <w:szCs w:val="24"/>
        </w:rPr>
        <w:t xml:space="preserve">Perioada de implementare a proiectului este de 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2</w:t>
      </w:r>
      <w:r w:rsidR="001C3630">
        <w:rPr>
          <w:rFonts w:ascii="Trebuchet MS" w:eastAsia="Trebuchet MS" w:hAnsi="Trebuchet MS"/>
          <w:color w:val="231F20"/>
          <w:sz w:val="24"/>
          <w:szCs w:val="24"/>
        </w:rPr>
        <w:t>6</w:t>
      </w:r>
      <w:r w:rsidRPr="002A72AB">
        <w:rPr>
          <w:rFonts w:ascii="Trebuchet MS" w:eastAsia="Trebuchet MS" w:hAnsi="Trebuchet MS"/>
          <w:color w:val="231F20"/>
          <w:sz w:val="24"/>
          <w:szCs w:val="24"/>
        </w:rPr>
        <w:t xml:space="preserve"> luni.</w:t>
      </w:r>
    </w:p>
    <w:p w14:paraId="3C18A5E6" w14:textId="77777777" w:rsidR="002A72AB" w:rsidRDefault="002A72AB" w:rsidP="00134CDB">
      <w:pPr>
        <w:spacing w:line="0" w:lineRule="atLeast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</w:p>
    <w:p w14:paraId="41BCEEBB" w14:textId="4C2E3E28" w:rsidR="00104FF0" w:rsidRDefault="00104FF0" w:rsidP="006F1603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Obiectivul general al proiectului</w:t>
      </w:r>
      <w:r w:rsidRPr="00104FF0">
        <w:rPr>
          <w:rFonts w:ascii="Trebuchet MS" w:eastAsia="Trebuchet MS" w:hAnsi="Trebuchet MS"/>
          <w:color w:val="231F20"/>
          <w:sz w:val="24"/>
          <w:szCs w:val="24"/>
        </w:rPr>
        <w:t xml:space="preserve">: </w:t>
      </w:r>
      <w:r w:rsidR="00134CDB">
        <w:rPr>
          <w:rFonts w:ascii="Trebuchet MS" w:eastAsia="Trebuchet MS" w:hAnsi="Trebuchet MS"/>
          <w:color w:val="231F20"/>
          <w:sz w:val="24"/>
          <w:szCs w:val="24"/>
        </w:rPr>
        <w:t>A</w:t>
      </w:r>
      <w:r w:rsidR="00134CDB" w:rsidRPr="00134CDB">
        <w:rPr>
          <w:rFonts w:ascii="Trebuchet MS" w:eastAsia="Trebuchet MS" w:hAnsi="Trebuchet MS"/>
          <w:color w:val="231F20"/>
          <w:sz w:val="24"/>
          <w:szCs w:val="24"/>
        </w:rPr>
        <w:t>sigura</w:t>
      </w:r>
      <w:r w:rsidR="00134CDB">
        <w:rPr>
          <w:rFonts w:ascii="Trebuchet MS" w:eastAsia="Trebuchet MS" w:hAnsi="Trebuchet MS"/>
          <w:color w:val="231F20"/>
          <w:sz w:val="24"/>
          <w:szCs w:val="24"/>
        </w:rPr>
        <w:t>rea</w:t>
      </w:r>
      <w:r w:rsidR="00134CDB" w:rsidRPr="00134CDB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proofErr w:type="spellStart"/>
      <w:r w:rsidR="00134CDB" w:rsidRPr="00134CDB">
        <w:rPr>
          <w:rFonts w:ascii="Trebuchet MS" w:eastAsia="Trebuchet MS" w:hAnsi="Trebuchet MS"/>
          <w:color w:val="231F20"/>
          <w:sz w:val="24"/>
          <w:szCs w:val="24"/>
        </w:rPr>
        <w:t>desfășurar</w:t>
      </w:r>
      <w:r w:rsidR="00134CDB">
        <w:rPr>
          <w:rFonts w:ascii="Trebuchet MS" w:eastAsia="Trebuchet MS" w:hAnsi="Trebuchet MS"/>
          <w:color w:val="231F20"/>
          <w:sz w:val="24"/>
          <w:szCs w:val="24"/>
        </w:rPr>
        <w:t>ii</w:t>
      </w:r>
      <w:proofErr w:type="spellEnd"/>
      <w:r w:rsidR="00134CDB" w:rsidRPr="00134CDB">
        <w:rPr>
          <w:rFonts w:ascii="Trebuchet MS" w:eastAsia="Trebuchet MS" w:hAnsi="Trebuchet MS"/>
          <w:color w:val="231F20"/>
          <w:sz w:val="24"/>
          <w:szCs w:val="24"/>
        </w:rPr>
        <w:t xml:space="preserve"> în bune condiții a serviciului public de educație prin asigurarea de echipamente de protecție medicală precum și alte echipamente de acest tip necesare pentru a preveni răspândirea coronavirusului SARS-CoV-2. </w:t>
      </w:r>
    </w:p>
    <w:p w14:paraId="25136E68" w14:textId="77777777" w:rsidR="006F1603" w:rsidRDefault="006F1603" w:rsidP="006F1603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1E8F0A99" w14:textId="26B48EA4" w:rsidR="00BA5022" w:rsidRDefault="00BA5022" w:rsidP="006F1603">
      <w:pPr>
        <w:spacing w:line="0" w:lineRule="atLeast"/>
        <w:ind w:firstLine="708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BA5022">
        <w:rPr>
          <w:rFonts w:ascii="Trebuchet MS" w:eastAsia="Trebuchet MS" w:hAnsi="Trebuchet MS"/>
          <w:b/>
          <w:bCs/>
          <w:color w:val="231F20"/>
          <w:sz w:val="24"/>
          <w:szCs w:val="24"/>
        </w:rPr>
        <w:t>Obiectivele specifice ale proiectului</w:t>
      </w:r>
      <w:r w:rsidRPr="00BA5022">
        <w:rPr>
          <w:rFonts w:ascii="Trebuchet MS" w:eastAsia="Trebuchet MS" w:hAnsi="Trebuchet MS"/>
          <w:color w:val="231F20"/>
          <w:sz w:val="24"/>
          <w:szCs w:val="24"/>
        </w:rPr>
        <w:t>, care vor duce la atingerea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BA5022">
        <w:rPr>
          <w:rFonts w:ascii="Trebuchet MS" w:eastAsia="Trebuchet MS" w:hAnsi="Trebuchet MS"/>
          <w:color w:val="231F20"/>
          <w:sz w:val="24"/>
          <w:szCs w:val="24"/>
        </w:rPr>
        <w:t>obiectivului general, sunt:</w:t>
      </w:r>
    </w:p>
    <w:p w14:paraId="61347FAF" w14:textId="77777777" w:rsidR="006F1D79" w:rsidRDefault="006F1D79" w:rsidP="006F1D79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31B2E88E" w14:textId="1A29E37E" w:rsidR="00230D73" w:rsidRPr="00230D73" w:rsidRDefault="00230D73" w:rsidP="00230D73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1. Reducerea riscului de infectare cu coronavirusul SARS-Cov-2 fapt care ar pune în pericol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desfăşurarea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în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condiţii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normale a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tuturor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activităţilor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didactice necesare procesului de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învăţământ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- pana la 0%</w:t>
      </w:r>
    </w:p>
    <w:p w14:paraId="37904C0E" w14:textId="77777777" w:rsidR="00230D73" w:rsidRPr="00230D73" w:rsidRDefault="00230D73" w:rsidP="00230D73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18DA752" w14:textId="7EB9B048" w:rsidR="00230D73" w:rsidRPr="00230D73" w:rsidRDefault="00230D73" w:rsidP="00230D73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2. Dotarea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salilor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de clasa cu echipamente de dezinfectare a aerului si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suprafetelor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astfel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incat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accesul elevilor la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calasa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sa se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faca</w:t>
      </w:r>
      <w:proofErr w:type="spellEnd"/>
      <w:r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in deplina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siguranta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din punct de vedere sanitar</w:t>
      </w:r>
    </w:p>
    <w:p w14:paraId="3258A33F" w14:textId="77777777" w:rsidR="00230D73" w:rsidRPr="00230D73" w:rsidRDefault="00230D73" w:rsidP="00230D73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4435A17B" w14:textId="0D7B730B" w:rsidR="006F1D79" w:rsidRDefault="00230D73" w:rsidP="00230D73">
      <w:pPr>
        <w:spacing w:line="0" w:lineRule="atLeast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3. Dotarea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unitatii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invatamant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cu materiale sanitare in vederea reducerii riscului de contaminare</w:t>
      </w:r>
    </w:p>
    <w:p w14:paraId="62FFFB60" w14:textId="77777777" w:rsidR="00230D73" w:rsidRDefault="00230D73" w:rsidP="009B69FB">
      <w:pPr>
        <w:spacing w:line="0" w:lineRule="atLeast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</w:p>
    <w:p w14:paraId="1C508BD7" w14:textId="34ACC4A0" w:rsidR="00104FF0" w:rsidRDefault="00104FF0" w:rsidP="009B69FB">
      <w:pPr>
        <w:spacing w:line="0" w:lineRule="atLeast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 xml:space="preserve">Rezultate </w:t>
      </w:r>
      <w:proofErr w:type="spellStart"/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aşteptate</w:t>
      </w:r>
      <w:proofErr w:type="spellEnd"/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 xml:space="preserve"> în urma implementării proiectului:</w:t>
      </w:r>
    </w:p>
    <w:p w14:paraId="4AF0CDFF" w14:textId="77777777" w:rsidR="006F1D79" w:rsidRPr="00104FF0" w:rsidRDefault="006F1D79" w:rsidP="00230D73">
      <w:pPr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</w:p>
    <w:p w14:paraId="3362C4EE" w14:textId="5FB5B59E" w:rsidR="00230D73" w:rsidRPr="00230D73" w:rsidRDefault="00230D73" w:rsidP="001C3630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 xml:space="preserve">1.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Dotare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unitati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invatamant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cu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masti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protectie</w:t>
      </w:r>
      <w:proofErr w:type="spellEnd"/>
      <w:r w:rsidR="006041FB">
        <w:rPr>
          <w:rFonts w:ascii="Trebuchet MS" w:eastAsia="Trebuchet MS" w:hAnsi="Trebuchet MS"/>
          <w:color w:val="231F20"/>
          <w:sz w:val="24"/>
          <w:szCs w:val="24"/>
        </w:rPr>
        <w:t xml:space="preserve"> -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41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.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360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masti</w:t>
      </w:r>
      <w:proofErr w:type="spellEnd"/>
    </w:p>
    <w:p w14:paraId="2D2BC3AF" w14:textId="59054949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2.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Dotare cu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manusi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protectie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– 1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.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320 perechi</w:t>
      </w:r>
    </w:p>
    <w:p w14:paraId="047FE3B5" w14:textId="1BFB011F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3.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Dotare cu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dispensere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automate – 29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dispensere</w:t>
      </w:r>
      <w:proofErr w:type="spellEnd"/>
    </w:p>
    <w:p w14:paraId="147812D2" w14:textId="3976153A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4.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Dotare unitate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unitati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invatamant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cu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sapun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lichid antibacterian - 206 litri</w:t>
      </w:r>
    </w:p>
    <w:p w14:paraId="30A3354C" w14:textId="1786A525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5.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Dotare cu covoare dezinfectante intrare – 11 covoare dezinfectante</w:t>
      </w:r>
    </w:p>
    <w:p w14:paraId="40ED253D" w14:textId="7EC81AC3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6.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Dotare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unitati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invatamant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cu clor dezinfectant pentru podele si toalete 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–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1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.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558 litri</w:t>
      </w:r>
    </w:p>
    <w:p w14:paraId="613DFC2A" w14:textId="787ADCAE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7. Dotare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unitati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de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invatamant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cu dezinfectant pentru 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suprafete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 (</w:t>
      </w:r>
      <w:proofErr w:type="spellStart"/>
      <w:r w:rsidRPr="00230D73">
        <w:rPr>
          <w:rFonts w:ascii="Trebuchet MS" w:eastAsia="Trebuchet MS" w:hAnsi="Trebuchet MS"/>
          <w:color w:val="231F20"/>
          <w:sz w:val="24"/>
          <w:szCs w:val="24"/>
        </w:rPr>
        <w:t>banci</w:t>
      </w:r>
      <w:proofErr w:type="spellEnd"/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, catedre, geamuri, etc) 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 xml:space="preserve">-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2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>.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640 litri</w:t>
      </w:r>
    </w:p>
    <w:p w14:paraId="6E1C457F" w14:textId="65DC9FB3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8.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Dotare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sali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de clasa cu lampa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uvc</w:t>
      </w:r>
      <w:proofErr w:type="spellEnd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 xml:space="preserve"> antibacteriana - 48 </w:t>
      </w:r>
      <w:proofErr w:type="spellStart"/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lampi</w:t>
      </w:r>
      <w:proofErr w:type="spellEnd"/>
    </w:p>
    <w:p w14:paraId="00CE814C" w14:textId="3D4D04A8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>9.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230D73">
        <w:rPr>
          <w:rFonts w:ascii="Trebuchet MS" w:eastAsia="Trebuchet MS" w:hAnsi="Trebuchet MS"/>
          <w:color w:val="231F20"/>
          <w:sz w:val="24"/>
          <w:szCs w:val="24"/>
        </w:rPr>
        <w:t>Un raport audit fina</w:t>
      </w:r>
      <w:r w:rsidR="001C3630">
        <w:rPr>
          <w:rFonts w:ascii="Trebuchet MS" w:eastAsia="Trebuchet MS" w:hAnsi="Trebuchet MS"/>
          <w:color w:val="231F20"/>
          <w:sz w:val="24"/>
          <w:szCs w:val="24"/>
        </w:rPr>
        <w:t>l</w:t>
      </w:r>
    </w:p>
    <w:p w14:paraId="5AE2F573" w14:textId="1ADEE1D7" w:rsidR="00230D73" w:rsidRPr="00230D73" w:rsidRDefault="00230D73" w:rsidP="00230D73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>10. Un dosar de consultanta elaborare proiect</w:t>
      </w:r>
    </w:p>
    <w:p w14:paraId="22985D71" w14:textId="469CDA16" w:rsidR="006F1D79" w:rsidRDefault="00230D73" w:rsidP="006041FB">
      <w:pPr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230D73">
        <w:rPr>
          <w:rFonts w:ascii="Trebuchet MS" w:eastAsia="Trebuchet MS" w:hAnsi="Trebuchet MS"/>
          <w:color w:val="231F20"/>
          <w:sz w:val="24"/>
          <w:szCs w:val="24"/>
        </w:rPr>
        <w:t xml:space="preserve">11.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O campanie de publicitate</w:t>
      </w:r>
    </w:p>
    <w:p w14:paraId="3ED51B5B" w14:textId="108756B1" w:rsidR="006F1D79" w:rsidRDefault="006F1D79" w:rsidP="006F1D79">
      <w:pPr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3315759B" w14:textId="77777777" w:rsidR="006F1D79" w:rsidRDefault="006F1D79" w:rsidP="006F1D79">
      <w:pPr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683FFD6A" w14:textId="77777777" w:rsidR="006F1D79" w:rsidRDefault="006F1D79" w:rsidP="006F1D79">
      <w:pPr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35A1C037" w14:textId="77777777" w:rsidR="00CC23A1" w:rsidRDefault="00CC23A1" w:rsidP="009844AD">
      <w:pPr>
        <w:spacing w:line="397" w:lineRule="exact"/>
        <w:jc w:val="center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CC23A1">
        <w:rPr>
          <w:rFonts w:ascii="Trebuchet MS" w:eastAsia="Trebuchet MS" w:hAnsi="Trebuchet MS"/>
          <w:b/>
          <w:bCs/>
          <w:color w:val="231F20"/>
          <w:sz w:val="24"/>
          <w:szCs w:val="24"/>
        </w:rPr>
        <w:t xml:space="preserve">Proiect cofinanțat din Fondul European Dezvoltare Regională - REACT-EU </w:t>
      </w:r>
    </w:p>
    <w:p w14:paraId="23EB7149" w14:textId="79E9B9B9" w:rsidR="00D04F6F" w:rsidRDefault="00CC23A1" w:rsidP="005A6174">
      <w:pPr>
        <w:spacing w:line="397" w:lineRule="exact"/>
        <w:jc w:val="center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CC23A1">
        <w:rPr>
          <w:rFonts w:ascii="Trebuchet MS" w:eastAsia="Trebuchet MS" w:hAnsi="Trebuchet MS"/>
          <w:b/>
          <w:bCs/>
          <w:color w:val="231F20"/>
          <w:sz w:val="24"/>
          <w:szCs w:val="24"/>
        </w:rPr>
        <w:t>prin POIM 2014-2020</w:t>
      </w:r>
    </w:p>
    <w:p w14:paraId="1686F5D5" w14:textId="5291972A" w:rsidR="006F1D79" w:rsidRDefault="006F1D79" w:rsidP="005A6174">
      <w:pPr>
        <w:spacing w:line="397" w:lineRule="exact"/>
        <w:jc w:val="center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</w:p>
    <w:p w14:paraId="3660F53C" w14:textId="77777777" w:rsidR="006F1D79" w:rsidRPr="005A6174" w:rsidRDefault="006F1D79" w:rsidP="005A6174">
      <w:pPr>
        <w:spacing w:line="397" w:lineRule="exact"/>
        <w:jc w:val="center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</w:p>
    <w:p w14:paraId="0F6EA41B" w14:textId="77777777" w:rsidR="005A6174" w:rsidRDefault="005A6174" w:rsidP="00104FF0">
      <w:pPr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</w:p>
    <w:p w14:paraId="62A31E5A" w14:textId="39D08442" w:rsidR="00104FF0" w:rsidRPr="00104FF0" w:rsidRDefault="00104FF0" w:rsidP="00104FF0">
      <w:pPr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Date de contac</w:t>
      </w:r>
      <w:r w:rsidR="003E0C26">
        <w:rPr>
          <w:rFonts w:ascii="Trebuchet MS" w:eastAsia="Trebuchet MS" w:hAnsi="Trebuchet MS"/>
          <w:b/>
          <w:bCs/>
          <w:color w:val="231F20"/>
          <w:sz w:val="24"/>
          <w:szCs w:val="24"/>
        </w:rPr>
        <w:t>t</w:t>
      </w:r>
      <w:r w:rsidRPr="00104FF0">
        <w:rPr>
          <w:rFonts w:ascii="Trebuchet MS" w:eastAsia="Trebuchet MS" w:hAnsi="Trebuchet MS"/>
          <w:color w:val="231F20"/>
          <w:sz w:val="24"/>
          <w:szCs w:val="24"/>
        </w:rPr>
        <w:t>:</w:t>
      </w:r>
    </w:p>
    <w:p w14:paraId="234250A7" w14:textId="5448C3BA" w:rsidR="00BA5022" w:rsidRPr="00BA5022" w:rsidRDefault="00A70511" w:rsidP="006041FB">
      <w:pPr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Adresa: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comuna Laslea, Str. Principală nr. 33, județul Sibiu, România, cod poștal</w:t>
      </w:r>
      <w:r w:rsidR="006041FB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557115</w:t>
      </w:r>
    </w:p>
    <w:p w14:paraId="42973933" w14:textId="7412E9A6" w:rsidR="001C3630" w:rsidRDefault="00A70511">
      <w:pPr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color w:val="231F20"/>
          <w:sz w:val="24"/>
          <w:szCs w:val="24"/>
        </w:rPr>
        <w:t>Telefon</w:t>
      </w:r>
      <w:r w:rsidR="005A6174">
        <w:rPr>
          <w:rFonts w:ascii="Trebuchet MS" w:eastAsia="Trebuchet MS" w:hAnsi="Trebuchet MS"/>
          <w:color w:val="231F20"/>
          <w:sz w:val="24"/>
          <w:szCs w:val="24"/>
        </w:rPr>
        <w:t>/</w:t>
      </w:r>
      <w:r w:rsidR="005A6174" w:rsidRPr="00A70511">
        <w:rPr>
          <w:rFonts w:ascii="Trebuchet MS" w:eastAsia="Trebuchet MS" w:hAnsi="Trebuchet MS"/>
          <w:color w:val="231F20"/>
          <w:sz w:val="24"/>
          <w:szCs w:val="24"/>
        </w:rPr>
        <w:t>Fax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>: +</w:t>
      </w:r>
      <w:r w:rsidR="00BB00EA">
        <w:rPr>
          <w:rFonts w:ascii="Trebuchet MS" w:eastAsia="Trebuchet MS" w:hAnsi="Trebuchet MS"/>
          <w:color w:val="231F20"/>
          <w:sz w:val="24"/>
          <w:szCs w:val="24"/>
        </w:rPr>
        <w:t>4</w:t>
      </w:r>
      <w:r w:rsidR="00BB00EA" w:rsidRPr="00BB00EA">
        <w:rPr>
          <w:rFonts w:ascii="Trebuchet MS" w:eastAsia="Trebuchet MS" w:hAnsi="Trebuchet MS"/>
          <w:color w:val="231F20"/>
          <w:sz w:val="24"/>
          <w:szCs w:val="24"/>
        </w:rPr>
        <w:t>0</w:t>
      </w:r>
      <w:r w:rsidR="00BB00EA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6F1603">
        <w:rPr>
          <w:rFonts w:ascii="Trebuchet MS" w:eastAsia="Trebuchet MS" w:hAnsi="Trebuchet MS"/>
          <w:color w:val="231F20"/>
          <w:sz w:val="24"/>
          <w:szCs w:val="24"/>
        </w:rPr>
        <w:t>(0)</w:t>
      </w:r>
      <w:r w:rsidR="008D648D" w:rsidRPr="008D648D">
        <w:t xml:space="preserve"> </w:t>
      </w:r>
      <w:r w:rsidR="006041FB" w:rsidRPr="006041FB">
        <w:rPr>
          <w:rFonts w:ascii="Trebuchet MS" w:hAnsi="Trebuchet MS"/>
          <w:sz w:val="24"/>
          <w:szCs w:val="24"/>
        </w:rPr>
        <w:t>269</w:t>
      </w:r>
      <w:r w:rsidR="006041FB">
        <w:rPr>
          <w:rFonts w:ascii="Trebuchet MS" w:hAnsi="Trebuchet MS"/>
          <w:sz w:val="24"/>
          <w:szCs w:val="24"/>
        </w:rPr>
        <w:t>.</w:t>
      </w:r>
      <w:r w:rsidR="006041FB" w:rsidRPr="006041FB">
        <w:rPr>
          <w:rFonts w:ascii="Trebuchet MS" w:hAnsi="Trebuchet MS"/>
          <w:sz w:val="24"/>
          <w:szCs w:val="24"/>
        </w:rPr>
        <w:t>516</w:t>
      </w:r>
      <w:r w:rsidR="006041FB">
        <w:rPr>
          <w:rFonts w:ascii="Trebuchet MS" w:hAnsi="Trebuchet MS"/>
          <w:sz w:val="24"/>
          <w:szCs w:val="24"/>
        </w:rPr>
        <w:t>.</w:t>
      </w:r>
      <w:r w:rsidR="006041FB" w:rsidRPr="006041FB">
        <w:rPr>
          <w:rFonts w:ascii="Trebuchet MS" w:hAnsi="Trebuchet MS"/>
          <w:sz w:val="24"/>
          <w:szCs w:val="24"/>
        </w:rPr>
        <w:t>102</w:t>
      </w:r>
    </w:p>
    <w:p w14:paraId="30458D00" w14:textId="63B03F2F" w:rsidR="00795984" w:rsidRDefault="00A70511"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E-mail: </w:t>
      </w:r>
      <w:r w:rsidR="006041FB" w:rsidRPr="006041FB">
        <w:rPr>
          <w:rFonts w:ascii="Trebuchet MS" w:eastAsia="Trebuchet MS" w:hAnsi="Trebuchet MS"/>
          <w:color w:val="231F20"/>
          <w:sz w:val="24"/>
          <w:szCs w:val="24"/>
        </w:rPr>
        <w:t>primarialaslea@yahoo.com</w:t>
      </w:r>
    </w:p>
    <w:sectPr w:rsidR="00795984" w:rsidSect="005A6174">
      <w:footerReference w:type="default" r:id="rId12"/>
      <w:pgSz w:w="11906" w:h="16838"/>
      <w:pgMar w:top="1417" w:right="1016" w:bottom="270" w:left="1417" w:header="7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81A5" w14:textId="77777777" w:rsidR="00B47C8F" w:rsidRDefault="00B47C8F" w:rsidP="00AB1717">
      <w:r>
        <w:separator/>
      </w:r>
    </w:p>
  </w:endnote>
  <w:endnote w:type="continuationSeparator" w:id="0">
    <w:p w14:paraId="7334CE5B" w14:textId="77777777" w:rsidR="00B47C8F" w:rsidRDefault="00B47C8F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5234" w14:textId="6EC851A7" w:rsidR="00AB1717" w:rsidRDefault="00620682" w:rsidP="00EF6BCB">
    <w:pPr>
      <w:pStyle w:val="Subsol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818E25" wp14:editId="15F16A6F">
          <wp:simplePos x="0" y="0"/>
          <wp:positionH relativeFrom="page">
            <wp:posOffset>0</wp:posOffset>
          </wp:positionH>
          <wp:positionV relativeFrom="paragraph">
            <wp:posOffset>675640</wp:posOffset>
          </wp:positionV>
          <wp:extent cx="7504430" cy="374650"/>
          <wp:effectExtent l="0" t="0" r="1270" b="0"/>
          <wp:wrapSquare wrapText="bothSides"/>
          <wp:docPr id="18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unga comunicat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430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3912" w14:textId="77777777" w:rsidR="00B47C8F" w:rsidRDefault="00B47C8F" w:rsidP="00AB1717">
      <w:r>
        <w:separator/>
      </w:r>
    </w:p>
  </w:footnote>
  <w:footnote w:type="continuationSeparator" w:id="0">
    <w:p w14:paraId="54AAD4BC" w14:textId="77777777" w:rsidR="00B47C8F" w:rsidRDefault="00B47C8F" w:rsidP="00AB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5749"/>
    <w:multiLevelType w:val="hybridMultilevel"/>
    <w:tmpl w:val="AA46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7E"/>
    <w:rsid w:val="000050FA"/>
    <w:rsid w:val="00044297"/>
    <w:rsid w:val="000745D1"/>
    <w:rsid w:val="00085A7A"/>
    <w:rsid w:val="000B5CE7"/>
    <w:rsid w:val="000C2E11"/>
    <w:rsid w:val="000D22DC"/>
    <w:rsid w:val="000D4EF6"/>
    <w:rsid w:val="000E2DE4"/>
    <w:rsid w:val="000F3DAC"/>
    <w:rsid w:val="000F4924"/>
    <w:rsid w:val="000F5BB0"/>
    <w:rsid w:val="00104FF0"/>
    <w:rsid w:val="00114BF1"/>
    <w:rsid w:val="00133B56"/>
    <w:rsid w:val="00134CDB"/>
    <w:rsid w:val="001C3630"/>
    <w:rsid w:val="001E122F"/>
    <w:rsid w:val="001E65EA"/>
    <w:rsid w:val="0023057F"/>
    <w:rsid w:val="00230D73"/>
    <w:rsid w:val="0024256F"/>
    <w:rsid w:val="00246A92"/>
    <w:rsid w:val="00247341"/>
    <w:rsid w:val="00263970"/>
    <w:rsid w:val="002A72AB"/>
    <w:rsid w:val="002C1977"/>
    <w:rsid w:val="002C4192"/>
    <w:rsid w:val="002D5995"/>
    <w:rsid w:val="002E226E"/>
    <w:rsid w:val="002E2DAE"/>
    <w:rsid w:val="00314F32"/>
    <w:rsid w:val="003700DE"/>
    <w:rsid w:val="00372EE1"/>
    <w:rsid w:val="00376142"/>
    <w:rsid w:val="00382D4A"/>
    <w:rsid w:val="003B196B"/>
    <w:rsid w:val="003C5DD2"/>
    <w:rsid w:val="003D506E"/>
    <w:rsid w:val="003E0C26"/>
    <w:rsid w:val="0040230B"/>
    <w:rsid w:val="00435098"/>
    <w:rsid w:val="00462509"/>
    <w:rsid w:val="00467DD1"/>
    <w:rsid w:val="00474D39"/>
    <w:rsid w:val="004829A6"/>
    <w:rsid w:val="004840E4"/>
    <w:rsid w:val="004914E6"/>
    <w:rsid w:val="004A5B2C"/>
    <w:rsid w:val="00532E35"/>
    <w:rsid w:val="00534DA4"/>
    <w:rsid w:val="00563504"/>
    <w:rsid w:val="00574D74"/>
    <w:rsid w:val="00590816"/>
    <w:rsid w:val="005A6174"/>
    <w:rsid w:val="005B0CA1"/>
    <w:rsid w:val="005B5BE8"/>
    <w:rsid w:val="006041FB"/>
    <w:rsid w:val="00620682"/>
    <w:rsid w:val="00625420"/>
    <w:rsid w:val="00630CE8"/>
    <w:rsid w:val="00634285"/>
    <w:rsid w:val="006D53E3"/>
    <w:rsid w:val="006D75BB"/>
    <w:rsid w:val="006F1603"/>
    <w:rsid w:val="006F1D79"/>
    <w:rsid w:val="00716C6D"/>
    <w:rsid w:val="0076178C"/>
    <w:rsid w:val="00795984"/>
    <w:rsid w:val="00797878"/>
    <w:rsid w:val="007D055A"/>
    <w:rsid w:val="007F638A"/>
    <w:rsid w:val="007F794C"/>
    <w:rsid w:val="008058D7"/>
    <w:rsid w:val="00816E71"/>
    <w:rsid w:val="00827397"/>
    <w:rsid w:val="00842048"/>
    <w:rsid w:val="008B6913"/>
    <w:rsid w:val="008B77B4"/>
    <w:rsid w:val="008C2EAE"/>
    <w:rsid w:val="008D648D"/>
    <w:rsid w:val="009131A7"/>
    <w:rsid w:val="00935905"/>
    <w:rsid w:val="00950BCB"/>
    <w:rsid w:val="009844AD"/>
    <w:rsid w:val="009B69FB"/>
    <w:rsid w:val="00A102D7"/>
    <w:rsid w:val="00A336C0"/>
    <w:rsid w:val="00A34FFD"/>
    <w:rsid w:val="00A5240F"/>
    <w:rsid w:val="00A70511"/>
    <w:rsid w:val="00AA0560"/>
    <w:rsid w:val="00AB1717"/>
    <w:rsid w:val="00AB2589"/>
    <w:rsid w:val="00AE19E5"/>
    <w:rsid w:val="00B05E4E"/>
    <w:rsid w:val="00B47C8F"/>
    <w:rsid w:val="00B841B2"/>
    <w:rsid w:val="00B95E54"/>
    <w:rsid w:val="00BA5022"/>
    <w:rsid w:val="00BB00EA"/>
    <w:rsid w:val="00BF3E00"/>
    <w:rsid w:val="00BF44F9"/>
    <w:rsid w:val="00BF6ADB"/>
    <w:rsid w:val="00C063D5"/>
    <w:rsid w:val="00C12270"/>
    <w:rsid w:val="00C261EE"/>
    <w:rsid w:val="00C35E30"/>
    <w:rsid w:val="00C36209"/>
    <w:rsid w:val="00C61008"/>
    <w:rsid w:val="00C661FF"/>
    <w:rsid w:val="00C7407E"/>
    <w:rsid w:val="00C8458F"/>
    <w:rsid w:val="00CC23A1"/>
    <w:rsid w:val="00CF15DE"/>
    <w:rsid w:val="00D04F6F"/>
    <w:rsid w:val="00D20233"/>
    <w:rsid w:val="00D66A9D"/>
    <w:rsid w:val="00D709A1"/>
    <w:rsid w:val="00D73098"/>
    <w:rsid w:val="00D91997"/>
    <w:rsid w:val="00D96F8B"/>
    <w:rsid w:val="00DC0171"/>
    <w:rsid w:val="00E10365"/>
    <w:rsid w:val="00E37C25"/>
    <w:rsid w:val="00E7245F"/>
    <w:rsid w:val="00EB7EED"/>
    <w:rsid w:val="00EC532B"/>
    <w:rsid w:val="00EE7B78"/>
    <w:rsid w:val="00EF53ED"/>
    <w:rsid w:val="00EF6BCB"/>
    <w:rsid w:val="00F47C3D"/>
    <w:rsid w:val="00F64CE8"/>
    <w:rsid w:val="00F810E6"/>
    <w:rsid w:val="00F9741D"/>
    <w:rsid w:val="00FE2D94"/>
    <w:rsid w:val="00F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uiPriority w:val="99"/>
    <w:semiHidden/>
    <w:rsid w:val="00AA0560"/>
    <w:rPr>
      <w:color w:val="808080"/>
    </w:rPr>
  </w:style>
  <w:style w:type="paragraph" w:styleId="Antet">
    <w:name w:val="header"/>
    <w:basedOn w:val="Normal"/>
    <w:link w:val="AntetCaracte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B1717"/>
    <w:rPr>
      <w:rFonts w:cs="Arial"/>
    </w:rPr>
  </w:style>
  <w:style w:type="paragraph" w:styleId="Subsol">
    <w:name w:val="footer"/>
    <w:basedOn w:val="Normal"/>
    <w:link w:val="SubsolCaracte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B1717"/>
    <w:rPr>
      <w:rFonts w:cs="Arial"/>
    </w:rPr>
  </w:style>
  <w:style w:type="paragraph" w:styleId="Listparagraf">
    <w:name w:val="List Paragraph"/>
    <w:basedOn w:val="Normal"/>
    <w:uiPriority w:val="34"/>
    <w:qFormat/>
    <w:rsid w:val="00534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263"/>
    <w:rsid w:val="00103275"/>
    <w:rsid w:val="00164F53"/>
    <w:rsid w:val="0016500C"/>
    <w:rsid w:val="0019454D"/>
    <w:rsid w:val="001E0DB1"/>
    <w:rsid w:val="001F1E56"/>
    <w:rsid w:val="00270263"/>
    <w:rsid w:val="003B3BF0"/>
    <w:rsid w:val="00413E5E"/>
    <w:rsid w:val="0048614E"/>
    <w:rsid w:val="004B6E9C"/>
    <w:rsid w:val="004E3B2C"/>
    <w:rsid w:val="005B65AC"/>
    <w:rsid w:val="0067585F"/>
    <w:rsid w:val="007118B8"/>
    <w:rsid w:val="00722EBC"/>
    <w:rsid w:val="007F29DF"/>
    <w:rsid w:val="00807C63"/>
    <w:rsid w:val="0091036D"/>
    <w:rsid w:val="00971D95"/>
    <w:rsid w:val="00A35ACF"/>
    <w:rsid w:val="00A608C4"/>
    <w:rsid w:val="00AD4B37"/>
    <w:rsid w:val="00BA2F14"/>
    <w:rsid w:val="00C357FE"/>
    <w:rsid w:val="00C819C9"/>
    <w:rsid w:val="00CD3B29"/>
    <w:rsid w:val="00D80EFD"/>
    <w:rsid w:val="00D97778"/>
    <w:rsid w:val="00DC076E"/>
    <w:rsid w:val="00DC2940"/>
    <w:rsid w:val="00DE29C4"/>
    <w:rsid w:val="00E80439"/>
    <w:rsid w:val="00F30F55"/>
    <w:rsid w:val="00F7282C"/>
    <w:rsid w:val="00FA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C0979-6B48-41C9-A420-7FEFE09B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307</TotalTime>
  <Pages>2</Pages>
  <Words>453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Gabriel Pascu</cp:lastModifiedBy>
  <cp:revision>37</cp:revision>
  <cp:lastPrinted>2021-08-04T10:39:00Z</cp:lastPrinted>
  <dcterms:created xsi:type="dcterms:W3CDTF">2021-08-03T14:29:00Z</dcterms:created>
  <dcterms:modified xsi:type="dcterms:W3CDTF">2022-03-04T11:19:00Z</dcterms:modified>
</cp:coreProperties>
</file>